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尊敬的各位老师，亲爱的同学们，大家上午好</w:t>
      </w:r>
    </w:p>
    <w:p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今天我国旗下发言的题目是《自觉遵守常规，培养良好习惯》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叶圣陶先生说：坏习惯，就像疾病一样，使人受害终身。那么，你是否已经养成了良好的习惯呢？假如你每天晚睡，你就有可能会经常迟到，学习时无精打采、昏昏欲睡，做事情也丢三落四、效率极低。</w:t>
      </w:r>
      <w:r>
        <w:rPr>
          <w:rFonts w:hint="eastAsia" w:ascii="宋体" w:hAnsi="宋体" w:eastAsia="宋体" w:cs="宋体"/>
          <w:sz w:val="28"/>
          <w:szCs w:val="28"/>
        </w:rPr>
        <w:t xml:space="preserve">我们有没有问过自己，是否能够承担建设美好祖国的重任？一个哲学家说过：“要想做好一件事，先从培养良好的行为习惯开始。” 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良好的习惯不是人一生下来就有的，著名教育家曼恩有这样一句名言：习惯仿佛一根绳，我们每天给它缠上一股新的绳索，要不了多久，它就会变得牢不可破。</w:t>
      </w:r>
    </w:p>
    <w:p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由此可见</w:t>
      </w:r>
      <w:r>
        <w:rPr>
          <w:rFonts w:ascii="Arial" w:hAnsi="Arial" w:cs="Arial"/>
          <w:color w:val="000000" w:themeColor="text1"/>
          <w:sz w:val="28"/>
          <w:szCs w:val="28"/>
        </w:rPr>
        <w:t>好习惯需要从小培养。</w:t>
      </w:r>
      <w:r>
        <w:rPr>
          <w:rFonts w:hint="eastAsia" w:ascii="Arial" w:hAnsi="Arial" w:cs="Arial"/>
          <w:color w:val="000000" w:themeColor="text1"/>
          <w:sz w:val="28"/>
          <w:szCs w:val="28"/>
          <w:lang w:eastAsia="zh-CN"/>
        </w:rPr>
        <w:t>那些</w:t>
      </w:r>
      <w:r>
        <w:rPr>
          <w:rFonts w:ascii="宋体" w:hAnsi="宋体" w:eastAsia="宋体" w:cs="宋体"/>
          <w:color w:val="000000"/>
          <w:kern w:val="0"/>
          <w:sz w:val="28"/>
          <w:szCs w:val="28"/>
        </w:rPr>
        <w:t>所谓方法，不如说是一种习惯，是在一定时期内在学习中不断总结、修正、发展而来的习惯。要想找到开启成功之门的‘金钥匙’，就一定要找到最适合自己的学习方法，即养成最适合自己的习惯。今天的习惯主宰明天的命运</w:t>
      </w:r>
      <w:r>
        <w:rPr>
          <w:rFonts w:hint="eastAsia" w:ascii="宋体" w:hAnsi="宋体" w:eastAsia="宋体" w:cs="宋体"/>
          <w:sz w:val="28"/>
          <w:szCs w:val="28"/>
        </w:rPr>
        <w:t>。</w:t>
      </w:r>
      <w:r>
        <w:rPr>
          <w:rFonts w:ascii="Arial" w:hAnsi="Arial" w:cs="Arial"/>
          <w:color w:val="000000" w:themeColor="text1"/>
          <w:sz w:val="28"/>
          <w:szCs w:val="28"/>
        </w:rPr>
        <w:t>但是，要怎样才能</w:t>
      </w:r>
      <w:bookmarkStart w:id="0" w:name="_GoBack"/>
      <w:bookmarkEnd w:id="0"/>
      <w:r>
        <w:rPr>
          <w:rFonts w:ascii="Arial" w:hAnsi="Arial" w:cs="Arial"/>
          <w:color w:val="000000" w:themeColor="text1"/>
          <w:sz w:val="28"/>
          <w:szCs w:val="28"/>
        </w:rPr>
        <w:t>养成好习惯呢？首先是靠自律。因为就算家人和老师现在能够约束你，但长大以后的生活，却还是需要你自己全去面对的。其次，好习惯需要坚持。一个习惯的培养非一朝一夕可以完成。它需要长期坚持、循序渐进。最后，好习惯的培养需要</w:t>
      </w:r>
      <w:r>
        <w:fldChar w:fldCharType="begin"/>
      </w:r>
      <w:r>
        <w:instrText xml:space="preserve"> HYPERLINK "http://rj.5ykj.com/" \t "http://web.5ykj.com/guo/_blank" </w:instrText>
      </w:r>
      <w:r>
        <w:fldChar w:fldCharType="separate"/>
      </w:r>
      <w:r>
        <w:rPr>
          <w:rStyle w:val="6"/>
          <w:rFonts w:ascii="Arial" w:hAnsi="Arial" w:cs="Arial"/>
          <w:color w:val="000000" w:themeColor="text1"/>
          <w:sz w:val="28"/>
          <w:szCs w:val="28"/>
          <w:u w:val="none"/>
        </w:rPr>
        <w:t>家长</w:t>
      </w:r>
      <w:r>
        <w:rPr>
          <w:rStyle w:val="6"/>
          <w:rFonts w:ascii="Arial" w:hAnsi="Arial" w:cs="Arial"/>
          <w:color w:val="000000" w:themeColor="text1"/>
          <w:sz w:val="28"/>
          <w:szCs w:val="28"/>
          <w:u w:val="none"/>
        </w:rPr>
        <w:fldChar w:fldCharType="end"/>
      </w:r>
      <w:r>
        <w:rPr>
          <w:rFonts w:ascii="Arial" w:hAnsi="Arial" w:cs="Arial"/>
          <w:color w:val="000000" w:themeColor="text1"/>
          <w:sz w:val="28"/>
          <w:szCs w:val="28"/>
        </w:rPr>
        <w:t>、老师、同学的肯定与赞美。赞美不仅是对自身努力的回报，更是一股无穷的力量，推动我们克服惰性，养成良好习惯。</w:t>
      </w:r>
    </w:p>
    <w:p>
      <w:pPr>
        <w:widowControl/>
        <w:spacing w:after="405" w:line="540" w:lineRule="atLeast"/>
        <w:ind w:right="225"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同学们，自觉遵守常规，培养良好的习惯，会让我们的学校变得更加美丽，会让我们的世界充满希望，会让我们的人生更加精彩！</w:t>
      </w:r>
    </w:p>
    <w:p>
      <w:pPr>
        <w:widowControl/>
        <w:spacing w:after="405" w:line="540" w:lineRule="atLeast"/>
        <w:ind w:right="225" w:firstLine="5040" w:firstLineChars="18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高三一班全体同学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83366C0"/>
    <w:rsid w:val="00163BC4"/>
    <w:rsid w:val="0021725C"/>
    <w:rsid w:val="002D71B8"/>
    <w:rsid w:val="007B3F9E"/>
    <w:rsid w:val="02EF0554"/>
    <w:rsid w:val="11E50CD4"/>
    <w:rsid w:val="52806890"/>
    <w:rsid w:val="58F67C80"/>
    <w:rsid w:val="6D535020"/>
    <w:rsid w:val="72E76BD4"/>
    <w:rsid w:val="783366C0"/>
    <w:rsid w:val="7E3D4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1</Pages>
  <Words>652</Words>
  <Characters>79</Characters>
  <Lines>1</Lines>
  <Paragraphs>1</Paragraphs>
  <TotalTime>3</TotalTime>
  <ScaleCrop>false</ScaleCrop>
  <LinksUpToDate>false</LinksUpToDate>
  <CharactersWithSpaces>730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2018-08-29T01:53:00Z</dcterms:created>
  <dc:creator>玲猪宝贝</dc:creator>
  <cp:lastModifiedBy>玲猪宝贝</cp:lastModifiedBy>
  <cp:lastPrinted>2018-08-30T02:02:18Z</cp:lastPrinted>
  <dcterms:modified xsi:type="dcterms:W3CDTF">2018-08-30T02:02:37Z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  <property fmtid="{D5CDD505-2E9C-101B-9397-08002B2CF9AE}" pid="3" name="KSORubyTemplateID" linkTarget="0">
    <vt:lpwstr>6</vt:lpwstr>
  </property>
</Properties>
</file>